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Оформление на таблицата, за да въведете емблема, номер на фактура, дата, дата на изтичане на срока, име и мото на фирма, адрес, номер на телефон и факс и имейл адрес"/>
      </w:tblPr>
      <w:tblGrid>
        <w:gridCol w:w="5711"/>
        <w:gridCol w:w="3891"/>
      </w:tblGrid>
      <w:tr w:rsidR="009C5836" w:rsidRPr="00815639" w14:paraId="6309C77B" w14:textId="77777777" w:rsidTr="00D36630">
        <w:trPr>
          <w:trHeight w:val="668"/>
        </w:trPr>
        <w:tc>
          <w:tcPr>
            <w:tcW w:w="6030" w:type="dxa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274F0B2F" w14:textId="77777777" w:rsidR="009C5836" w:rsidRPr="00815639" w:rsidRDefault="00D36630" w:rsidP="00761383">
            <w:pPr>
              <w:rPr>
                <w:noProof/>
              </w:rPr>
            </w:pPr>
            <w:r w:rsidRPr="00815639">
              <w:rPr>
                <w:noProof/>
                <w:lang w:eastAsia="bg-BG"/>
              </w:rPr>
              <w:drawing>
                <wp:inline distT="0" distB="0" distL="0" distR="0" wp14:anchorId="344E2A41" wp14:editId="727C3DF5">
                  <wp:extent cx="857249" cy="428625"/>
                  <wp:effectExtent l="0" t="0" r="635" b="0"/>
                  <wp:docPr id="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Контейнер за е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49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single" w:sz="4" w:space="0" w:color="365F91" w:themeColor="accent1" w:themeShade="BF"/>
              <w:bottom w:val="nil"/>
            </w:tcBorders>
          </w:tcPr>
          <w:p w14:paraId="1E6CD0CF" w14:textId="77777777" w:rsidR="009C5836" w:rsidRDefault="00000000" w:rsidP="00E27198">
            <w:pPr>
              <w:pStyle w:val="1"/>
              <w:rPr>
                <w:noProof/>
              </w:rPr>
            </w:pPr>
            <w:sdt>
              <w:sdtPr>
                <w:rPr>
                  <w:noProof/>
                </w:rPr>
                <w:alias w:val="Оферта:"/>
                <w:tag w:val="Оферта:"/>
                <w:id w:val="-1200705054"/>
                <w:placeholder>
                  <w:docPart w:val="29BAD99188034A4180AD5E9C1B9CE435"/>
                </w:placeholder>
                <w:temporary/>
                <w:showingPlcHdr/>
                <w15:appearance w15:val="hidden"/>
              </w:sdtPr>
              <w:sdtContent>
                <w:r w:rsidR="007501D0" w:rsidRPr="00815639">
                  <w:rPr>
                    <w:noProof/>
                    <w:lang w:bidi="bg-BG"/>
                  </w:rPr>
                  <w:t>ОФЕРТА</w:t>
                </w:r>
              </w:sdtContent>
            </w:sdt>
          </w:p>
          <w:p w14:paraId="4F935AA8" w14:textId="231907F7" w:rsidR="000511C1" w:rsidRPr="000511C1" w:rsidRDefault="000511C1" w:rsidP="003A55E6">
            <w:r>
              <w:t>За изк</w:t>
            </w:r>
            <w:r w:rsidR="00313401">
              <w:t xml:space="preserve">упуване на </w:t>
            </w:r>
            <w:r w:rsidR="00B11223">
              <w:t>ечемик</w:t>
            </w:r>
            <w:r w:rsidR="00313401">
              <w:t>, реколта 202</w:t>
            </w:r>
            <w:r w:rsidR="00B11223">
              <w:t>6</w:t>
            </w:r>
            <w:r>
              <w:t>г.</w:t>
            </w:r>
          </w:p>
        </w:tc>
      </w:tr>
      <w:tr w:rsidR="009C5836" w:rsidRPr="00815639" w14:paraId="1D96D636" w14:textId="77777777" w:rsidTr="00D36630">
        <w:trPr>
          <w:trHeight w:val="558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rPr>
                <w:noProof/>
              </w:rPr>
              <w:alias w:val="Въведете името на вашата фирма:"/>
              <w:tag w:val="Въведете името на вашата фирма:"/>
              <w:id w:val="963386319"/>
              <w:placeholder>
                <w:docPart w:val="E76AF07006504B21A98CF8FCEB17F1F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Content>
              <w:p w14:paraId="09369B78" w14:textId="77777777" w:rsidR="009C5836" w:rsidRPr="00815639" w:rsidRDefault="00D36630" w:rsidP="009C5836">
                <w:pPr>
                  <w:pStyle w:val="a9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Име на фирма</w:t>
                </w:r>
              </w:p>
            </w:sdtContent>
          </w:sdt>
          <w:sdt>
            <w:sdtPr>
              <w:rPr>
                <w:noProof/>
              </w:rPr>
              <w:alias w:val="Въведете мотото си:"/>
              <w:tag w:val="Въведете мотото си:"/>
              <w:id w:val="963386330"/>
              <w:placeholder>
                <w:docPart w:val="2267D52F10724179825F849A5687D03B"/>
              </w:placeholder>
              <w:temporary/>
              <w:showingPlcHdr/>
              <w15:appearance w15:val="hidden"/>
            </w:sdtPr>
            <w:sdtContent>
              <w:p w14:paraId="0EF6FFA5" w14:textId="77777777" w:rsidR="009C5836" w:rsidRPr="00815639" w:rsidRDefault="00D36630" w:rsidP="00D36630">
                <w:pPr>
                  <w:pStyle w:val="aa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Мото на фирмата</w:t>
                </w:r>
              </w:p>
            </w:sdtContent>
          </w:sdt>
        </w:tc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4BA277F" w14:textId="77777777" w:rsidR="009C5836" w:rsidRPr="00815639" w:rsidRDefault="00017A97" w:rsidP="009C5836">
            <w:pPr>
              <w:pStyle w:val="a4"/>
              <w:rPr>
                <w:noProof/>
              </w:rPr>
            </w:pPr>
            <w:r w:rsidRPr="00815639">
              <w:rPr>
                <w:noProof/>
                <w:lang w:bidi="bg-BG"/>
              </w:rPr>
              <w:t xml:space="preserve"> </w:t>
            </w:r>
            <w:sdt>
              <w:sdtPr>
                <w:rPr>
                  <w:noProof/>
                </w:rPr>
                <w:alias w:val="Въведете номер на фактурата:"/>
                <w:tag w:val="Въведете номер на фактурата:"/>
                <w:id w:val="963386357"/>
                <w:placeholder>
                  <w:docPart w:val="6748DECFE8BE49CEA4894B24952D6BF8"/>
                </w:placeholder>
                <w:temporary/>
                <w:showingPlcHdr/>
                <w15:appearance w15:val="hidden"/>
              </w:sdtPr>
              <w:sdtContent>
                <w:r w:rsidR="00D36630" w:rsidRPr="00815639">
                  <w:rPr>
                    <w:noProof/>
                    <w:lang w:bidi="bg-BG"/>
                  </w:rPr>
                  <w:t>№</w:t>
                </w:r>
              </w:sdtContent>
            </w:sdt>
          </w:p>
          <w:p w14:paraId="648A02B5" w14:textId="77777777" w:rsidR="009C5836" w:rsidRPr="00815639" w:rsidRDefault="00000000" w:rsidP="000511C1">
            <w:pPr>
              <w:pStyle w:val="a4"/>
              <w:rPr>
                <w:noProof/>
              </w:rPr>
            </w:pPr>
            <w:sdt>
              <w:sdtPr>
                <w:rPr>
                  <w:noProof/>
                </w:rPr>
                <w:alias w:val="Дата:"/>
                <w:tag w:val="Дата:"/>
                <w:id w:val="-2048360737"/>
                <w:placeholder>
                  <w:docPart w:val="922A272324384D95A859031888A41239"/>
                </w:placeholder>
                <w:temporary/>
                <w:showingPlcHdr/>
                <w15:appearance w15:val="hidden"/>
              </w:sdtPr>
              <w:sdtContent>
                <w:r w:rsidR="007501D0" w:rsidRPr="00815639">
                  <w:rPr>
                    <w:noProof/>
                    <w:lang w:bidi="bg-BG"/>
                  </w:rPr>
                  <w:t>Дата:</w:t>
                </w:r>
              </w:sdtContent>
            </w:sdt>
            <w:r w:rsidR="009C5836" w:rsidRPr="00815639">
              <w:rPr>
                <w:noProof/>
                <w:lang w:bidi="bg-BG"/>
              </w:rPr>
              <w:t xml:space="preserve"> </w:t>
            </w:r>
          </w:p>
        </w:tc>
      </w:tr>
      <w:tr w:rsidR="003A1E70" w:rsidRPr="00815639" w14:paraId="0EE0D974" w14:textId="77777777" w:rsidTr="00D36630">
        <w:trPr>
          <w:trHeight w:val="513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3EA4A424" w14:textId="77777777" w:rsidR="00D36630" w:rsidRDefault="00000000" w:rsidP="00D36630">
            <w:pPr>
              <w:rPr>
                <w:noProof/>
              </w:rPr>
            </w:pPr>
            <w:sdt>
              <w:sdtPr>
                <w:rPr>
                  <w:noProof/>
                </w:rPr>
                <w:alias w:val="Въведете улица и номер:"/>
                <w:tag w:val="Въведете улица и номер:"/>
                <w:id w:val="955042285"/>
                <w:placeholder>
                  <w:docPart w:val="E97F74A15E2544C78229895CB444298D"/>
                </w:placeholder>
                <w:temporary/>
                <w:showingPlcHdr/>
                <w15:appearance w15:val="hidden"/>
              </w:sdtPr>
              <w:sdtContent>
                <w:r w:rsidR="00D36630" w:rsidRPr="00815639">
                  <w:rPr>
                    <w:noProof/>
                    <w:lang w:bidi="bg-BG"/>
                  </w:rPr>
                  <w:t>Улица и номер</w:t>
                </w:r>
              </w:sdtContent>
            </w:sdt>
            <w:r w:rsidR="00FC55BD" w:rsidRPr="00815639">
              <w:rPr>
                <w:noProof/>
                <w:lang w:bidi="bg-BG"/>
              </w:rPr>
              <w:t xml:space="preserve">, </w:t>
            </w:r>
            <w:r w:rsidR="000511C1">
              <w:rPr>
                <w:noProof/>
              </w:rPr>
              <w:t>град, област</w:t>
            </w:r>
          </w:p>
          <w:p w14:paraId="4D39E0B4" w14:textId="77777777" w:rsidR="000511C1" w:rsidRPr="000511C1" w:rsidRDefault="000511C1" w:rsidP="00D36630">
            <w:pPr>
              <w:rPr>
                <w:noProof/>
              </w:rPr>
            </w:pPr>
            <w:r>
              <w:rPr>
                <w:noProof/>
              </w:rPr>
              <w:t>БУЛСТАТ</w:t>
            </w:r>
          </w:p>
          <w:p w14:paraId="406E3B3F" w14:textId="77777777" w:rsidR="00D36630" w:rsidRPr="00815639" w:rsidRDefault="00000000" w:rsidP="00D36630">
            <w:pPr>
              <w:rPr>
                <w:noProof/>
              </w:rPr>
            </w:pPr>
            <w:sdt>
              <w:sdtPr>
                <w:rPr>
                  <w:noProof/>
                </w:rPr>
                <w:alias w:val="Телефон:"/>
                <w:tag w:val="Телефон:"/>
                <w:id w:val="1967379219"/>
                <w:placeholder>
                  <w:docPart w:val="B039D87882DB43159CE43E5374D2A1A3"/>
                </w:placeholder>
                <w:temporary/>
                <w:showingPlcHdr/>
                <w15:appearance w15:val="hidden"/>
              </w:sdtPr>
              <w:sdtContent>
                <w:r w:rsidR="00FC55BD" w:rsidRPr="00815639">
                  <w:rPr>
                    <w:noProof/>
                    <w:lang w:bidi="bg-BG"/>
                  </w:rPr>
                  <w:t>Телефон</w:t>
                </w:r>
              </w:sdtContent>
            </w:sdt>
            <w:r w:rsidR="00FC55BD" w:rsidRPr="00815639">
              <w:rPr>
                <w:noProof/>
                <w:lang w:bidi="bg-BG"/>
              </w:rPr>
              <w:t xml:space="preserve"> </w:t>
            </w:r>
          </w:p>
          <w:sdt>
            <w:sdtPr>
              <w:rPr>
                <w:noProof/>
              </w:rPr>
              <w:alias w:val="Въведете имейл:"/>
              <w:tag w:val="Въведете имейл:"/>
              <w:id w:val="955042367"/>
              <w:placeholder>
                <w:docPart w:val="5833A548485F4D0D833E251C37D9EED5"/>
              </w:placeholder>
              <w:temporary/>
              <w:showingPlcHdr/>
              <w15:appearance w15:val="hidden"/>
            </w:sdtPr>
            <w:sdtContent>
              <w:p w14:paraId="5FE3C244" w14:textId="77777777" w:rsidR="003A1E70" w:rsidRPr="00815639" w:rsidRDefault="00BC5200" w:rsidP="00D36630">
                <w:pPr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Имейл</w:t>
                </w:r>
              </w:p>
            </w:sdtContent>
          </w:sdt>
        </w:tc>
        <w:tc>
          <w:tcPr>
            <w:tcW w:w="4050" w:type="dxa"/>
            <w:tcBorders>
              <w:top w:val="nil"/>
              <w:bottom w:val="nil"/>
            </w:tcBorders>
            <w:tcMar>
              <w:bottom w:w="0" w:type="dxa"/>
            </w:tcMar>
          </w:tcPr>
          <w:p w14:paraId="3FA09780" w14:textId="77777777" w:rsidR="003A1E70" w:rsidRPr="000511C1" w:rsidRDefault="000511C1" w:rsidP="0035481F">
            <w:pPr>
              <w:pStyle w:val="af0"/>
              <w:rPr>
                <w:noProof/>
                <w:lang w:val="tr-TR"/>
              </w:rPr>
            </w:pPr>
            <w:r>
              <w:rPr>
                <w:rStyle w:val="af1"/>
              </w:rPr>
              <w:t>Валидност на офертата</w:t>
            </w:r>
          </w:p>
        </w:tc>
      </w:tr>
    </w:tbl>
    <w:p w14:paraId="6302E359" w14:textId="77777777" w:rsidR="008A3C48" w:rsidRPr="00815639" w:rsidRDefault="008A3C48" w:rsidP="00897D19">
      <w:pPr>
        <w:rPr>
          <w:noProof/>
        </w:rPr>
      </w:pPr>
    </w:p>
    <w:tbl>
      <w:tblPr>
        <w:tblW w:w="5000" w:type="pct"/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Въведете име за връзка в &quot;До&quot;, име на фирма, адрес, телефонен номер и ИД на клиента"/>
      </w:tblPr>
      <w:tblGrid>
        <w:gridCol w:w="453"/>
        <w:gridCol w:w="5255"/>
        <w:gridCol w:w="3894"/>
      </w:tblGrid>
      <w:tr w:rsidR="003A1E70" w:rsidRPr="00815639" w14:paraId="1A0042C3" w14:textId="77777777" w:rsidTr="003F7E26">
        <w:trPr>
          <w:trHeight w:val="1184"/>
        </w:trPr>
        <w:tc>
          <w:tcPr>
            <w:tcW w:w="453" w:type="dxa"/>
          </w:tcPr>
          <w:p w14:paraId="00D8AD9E" w14:textId="77777777" w:rsidR="003A1E70" w:rsidRPr="00815639" w:rsidRDefault="00000000" w:rsidP="00703C78">
            <w:pPr>
              <w:pStyle w:val="2"/>
              <w:rPr>
                <w:noProof/>
              </w:rPr>
            </w:pPr>
            <w:sdt>
              <w:sdtPr>
                <w:rPr>
                  <w:noProof/>
                </w:rPr>
                <w:alias w:val="До:"/>
                <w:tag w:val="До:"/>
                <w:id w:val="-629860407"/>
                <w:placeholder>
                  <w:docPart w:val="DD98A867D63B4CC79E0093C7267906DF"/>
                </w:placeholder>
                <w:temporary/>
                <w:showingPlcHdr/>
                <w15:appearance w15:val="hidden"/>
              </w:sdtPr>
              <w:sdtContent>
                <w:r w:rsidR="00BC5200" w:rsidRPr="00815639">
                  <w:rPr>
                    <w:noProof/>
                    <w:lang w:bidi="bg-BG"/>
                  </w:rPr>
                  <w:t>До</w:t>
                </w:r>
              </w:sdtContent>
            </w:sdt>
          </w:p>
        </w:tc>
        <w:tc>
          <w:tcPr>
            <w:tcW w:w="5273" w:type="dxa"/>
          </w:tcPr>
          <w:p w14:paraId="1389498A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Г-н Сали Назиф</w:t>
            </w:r>
          </w:p>
          <w:p w14:paraId="14D6DD06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Директор на ПГСС „Хан Аспарух“</w:t>
            </w:r>
          </w:p>
          <w:p w14:paraId="11E9DC67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Ул. „Земеделска“ №43</w:t>
            </w:r>
          </w:p>
          <w:p w14:paraId="53B91380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Гр. Исперих, област Разград</w:t>
            </w:r>
          </w:p>
          <w:p w14:paraId="7E2E00E8" w14:textId="77777777" w:rsidR="003A1E70" w:rsidRPr="000511C1" w:rsidRDefault="000511C1" w:rsidP="000511C1">
            <w:pPr>
              <w:rPr>
                <w:noProof/>
              </w:rPr>
            </w:pPr>
            <w:r>
              <w:rPr>
                <w:noProof/>
              </w:rPr>
              <w:t>Тел. 084312075</w:t>
            </w:r>
          </w:p>
        </w:tc>
        <w:tc>
          <w:tcPr>
            <w:tcW w:w="3912" w:type="dxa"/>
          </w:tcPr>
          <w:p w14:paraId="45E5BFEA" w14:textId="77777777" w:rsidR="003A1E70" w:rsidRPr="00815639" w:rsidRDefault="003A1E70" w:rsidP="00DF7693">
            <w:pPr>
              <w:rPr>
                <w:noProof/>
              </w:rPr>
            </w:pPr>
          </w:p>
        </w:tc>
      </w:tr>
    </w:tbl>
    <w:p w14:paraId="170DE2A6" w14:textId="77777777" w:rsidR="008A3C48" w:rsidRPr="00815639" w:rsidRDefault="008A3C48">
      <w:pPr>
        <w:rPr>
          <w:noProof/>
        </w:rPr>
      </w:pPr>
    </w:p>
    <w:tbl>
      <w:tblPr>
        <w:tblW w:w="5000" w:type="pct"/>
        <w:tblBorders>
          <w:top w:val="single" w:sz="12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  <w:tblDescription w:val="Въведете име на продавач, длъжност, условия на плащане и краен срок в тази таблица"/>
      </w:tblPr>
      <w:tblGrid>
        <w:gridCol w:w="2390"/>
        <w:gridCol w:w="2407"/>
        <w:gridCol w:w="2421"/>
        <w:gridCol w:w="2374"/>
      </w:tblGrid>
      <w:tr w:rsidR="00386F5F" w:rsidRPr="00815639" w14:paraId="2AD8F295" w14:textId="77777777" w:rsidTr="00D36630">
        <w:trPr>
          <w:cantSplit/>
          <w:trHeight w:val="288"/>
        </w:trPr>
        <w:tc>
          <w:tcPr>
            <w:tcW w:w="2520" w:type="dxa"/>
            <w:shd w:val="clear" w:color="auto" w:fill="DBE5F1" w:themeFill="accent1" w:themeFillTint="33"/>
            <w:vAlign w:val="center"/>
          </w:tcPr>
          <w:p w14:paraId="0ABCA970" w14:textId="77777777" w:rsidR="00C1473F" w:rsidRPr="00815639" w:rsidRDefault="000511C1" w:rsidP="000511C1">
            <w:pPr>
              <w:pStyle w:val="ad"/>
              <w:rPr>
                <w:noProof/>
              </w:rPr>
            </w:pPr>
            <w:r>
              <w:rPr>
                <w:noProof/>
              </w:rPr>
              <w:t>Купувач</w:t>
            </w:r>
          </w:p>
        </w:tc>
        <w:sdt>
          <w:sdtPr>
            <w:rPr>
              <w:noProof/>
            </w:rPr>
            <w:alias w:val="Длъжност:"/>
            <w:tag w:val="Длъжност:"/>
            <w:id w:val="2070611643"/>
            <w:placeholder>
              <w:docPart w:val="5ED56C3197F345FAA15DC0B051CA075F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02BCEAD5" w14:textId="77777777" w:rsidR="00C1473F" w:rsidRPr="00815639" w:rsidRDefault="00386F5F" w:rsidP="00C1473F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длъжност</w:t>
                </w:r>
              </w:p>
            </w:tc>
          </w:sdtContent>
        </w:sdt>
        <w:sdt>
          <w:sdtPr>
            <w:rPr>
              <w:noProof/>
            </w:rPr>
            <w:alias w:val="Условия на плащане:"/>
            <w:tag w:val="Условия на плащане:"/>
            <w:id w:val="-952712296"/>
            <w:placeholder>
              <w:docPart w:val="92C7193E0E344442BE4DB5394FF6E612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2489A940" w14:textId="77777777" w:rsidR="00C1473F" w:rsidRPr="00815639" w:rsidRDefault="00386F5F" w:rsidP="008A3C48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условия на плащане</w:t>
                </w:r>
              </w:p>
            </w:tc>
          </w:sdtContent>
        </w:sdt>
        <w:sdt>
          <w:sdtPr>
            <w:rPr>
              <w:noProof/>
            </w:rPr>
            <w:alias w:val="Краен срок:"/>
            <w:tag w:val="Краен срок:"/>
            <w:id w:val="-466052223"/>
            <w:placeholder>
              <w:docPart w:val="3CA263284BD54633B6B973BFD73B40FE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502EB4BF" w14:textId="77777777" w:rsidR="00C1473F" w:rsidRPr="00815639" w:rsidRDefault="00386F5F" w:rsidP="008A3C48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краен срок</w:t>
                </w:r>
              </w:p>
            </w:tc>
          </w:sdtContent>
        </w:sdt>
      </w:tr>
      <w:tr w:rsidR="00C1473F" w:rsidRPr="00815639" w14:paraId="7BDBD808" w14:textId="77777777" w:rsidTr="00D36630">
        <w:trPr>
          <w:cantSplit/>
          <w:trHeight w:val="288"/>
        </w:trPr>
        <w:tc>
          <w:tcPr>
            <w:tcW w:w="2520" w:type="dxa"/>
            <w:vAlign w:val="center"/>
          </w:tcPr>
          <w:p w14:paraId="5FDF06E2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  <w:tc>
          <w:tcPr>
            <w:tcW w:w="2520" w:type="dxa"/>
            <w:vAlign w:val="center"/>
          </w:tcPr>
          <w:p w14:paraId="0A17F441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  <w:tc>
          <w:tcPr>
            <w:tcW w:w="2520" w:type="dxa"/>
            <w:vAlign w:val="center"/>
          </w:tcPr>
          <w:p w14:paraId="54022785" w14:textId="77777777" w:rsidR="00C1473F" w:rsidRPr="00815639" w:rsidRDefault="000511C1" w:rsidP="000511C1">
            <w:pPr>
              <w:pStyle w:val="ae"/>
              <w:rPr>
                <w:noProof/>
              </w:rPr>
            </w:pPr>
            <w:r>
              <w:rPr>
                <w:noProof/>
              </w:rPr>
              <w:t>До 3 дни след фактуриране</w:t>
            </w:r>
          </w:p>
        </w:tc>
        <w:tc>
          <w:tcPr>
            <w:tcW w:w="2520" w:type="dxa"/>
            <w:vAlign w:val="center"/>
          </w:tcPr>
          <w:p w14:paraId="71B30536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</w:tr>
    </w:tbl>
    <w:p w14:paraId="3BFBAF01" w14:textId="77777777" w:rsidR="009C5836" w:rsidRPr="00815639" w:rsidRDefault="009C5836" w:rsidP="00897D19">
      <w:pPr>
        <w:rPr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  <w:tblDescription w:val="Въведете количество, описание, единична цена, отстъпка и общо за реда в колоните на таблицата и междинна сума, данък добавена стойност и обща сума в края на тази таблица"/>
      </w:tblPr>
      <w:tblGrid>
        <w:gridCol w:w="1755"/>
        <w:gridCol w:w="4466"/>
        <w:gridCol w:w="1703"/>
        <w:gridCol w:w="1668"/>
      </w:tblGrid>
      <w:tr w:rsidR="00C1473F" w:rsidRPr="00815639" w14:paraId="5B705C6E" w14:textId="77777777" w:rsidTr="000511C1">
        <w:trPr>
          <w:cantSplit/>
          <w:trHeight w:val="288"/>
        </w:trPr>
        <w:sdt>
          <w:sdtPr>
            <w:rPr>
              <w:noProof/>
            </w:rPr>
            <w:alias w:val="Количество:"/>
            <w:tag w:val="Количество:"/>
            <w:id w:val="1546564511"/>
            <w:placeholder>
              <w:docPart w:val="F75D7BCD54F94DCFABFC15A3EE53D6F4"/>
            </w:placeholder>
            <w:temporary/>
            <w:showingPlcHdr/>
            <w15:appearance w15:val="hidden"/>
          </w:sdtPr>
          <w:sdtContent>
            <w:tc>
              <w:tcPr>
                <w:tcW w:w="1755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41759C32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количество</w:t>
                </w:r>
              </w:p>
            </w:tc>
          </w:sdtContent>
        </w:sdt>
        <w:sdt>
          <w:sdtPr>
            <w:rPr>
              <w:noProof/>
            </w:rPr>
            <w:alias w:val="Описание:"/>
            <w:tag w:val="Описание:"/>
            <w:id w:val="-1848702004"/>
            <w:placeholder>
              <w:docPart w:val="F51EE1EB0B8346AA952994345FEEE70D"/>
            </w:placeholder>
            <w:temporary/>
            <w:showingPlcHdr/>
            <w15:appearance w15:val="hidden"/>
          </w:sdtPr>
          <w:sdtContent>
            <w:tc>
              <w:tcPr>
                <w:tcW w:w="4466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57F5F40B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описание</w:t>
                </w:r>
              </w:p>
            </w:tc>
          </w:sdtContent>
        </w:sdt>
        <w:tc>
          <w:tcPr>
            <w:tcW w:w="1703" w:type="dxa"/>
            <w:tcBorders>
              <w:top w:val="single" w:sz="12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DBE5F1" w:themeFill="accent1" w:themeFillTint="33"/>
            <w:vAlign w:val="center"/>
          </w:tcPr>
          <w:p w14:paraId="11A02796" w14:textId="77777777" w:rsidR="00C1473F" w:rsidRPr="00815639" w:rsidRDefault="000511C1" w:rsidP="000511C1">
            <w:pPr>
              <w:pStyle w:val="ad"/>
              <w:rPr>
                <w:noProof/>
              </w:rPr>
            </w:pPr>
            <w:r>
              <w:rPr>
                <w:noProof/>
              </w:rPr>
              <w:t>цена за 1 тон</w:t>
            </w:r>
          </w:p>
        </w:tc>
        <w:sdt>
          <w:sdtPr>
            <w:rPr>
              <w:noProof/>
            </w:rPr>
            <w:alias w:val="Общо за реда:"/>
            <w:tag w:val="Общо за реда:"/>
            <w:id w:val="2009395599"/>
            <w:placeholder>
              <w:docPart w:val="3ED5ECF6F2324627ABA82A14FE169D3A"/>
            </w:placeholder>
            <w:temporary/>
            <w:showingPlcHdr/>
            <w15:appearance w15:val="hidden"/>
          </w:sdtPr>
          <w:sdtContent>
            <w:tc>
              <w:tcPr>
                <w:tcW w:w="1668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481B53F3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общо за реда</w:t>
                </w:r>
              </w:p>
            </w:tc>
          </w:sdtContent>
        </w:sdt>
      </w:tr>
      <w:tr w:rsidR="00C1473F" w:rsidRPr="00815639" w14:paraId="12EB2A44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0096C8EC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33A6BADC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1E5B5B73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31CFFB5F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31BA91C7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2C13E1E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2A78EB11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7BDEA504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76D9359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7D436779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5D774DF7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44F6F24B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50BA00DC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ABFDB0E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12A557A6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1DE5806D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087C85A1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C1F3586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44552CD2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B2E13" w:rsidRPr="00815639" w14:paraId="6BEEB6D2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C20293C" w14:textId="77777777" w:rsidR="00CB2E13" w:rsidRPr="00815639" w:rsidRDefault="00CB2E13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28DAC9E6" w14:textId="77777777" w:rsidR="00CB2E13" w:rsidRPr="00815639" w:rsidRDefault="00CB2E13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6C8053FE" w14:textId="77777777" w:rsidR="00CB2E13" w:rsidRPr="00815639" w:rsidRDefault="00CB2E13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12233681" w14:textId="77777777" w:rsidR="00CB2E13" w:rsidRPr="00815639" w:rsidRDefault="00CB2E13" w:rsidP="00761383">
            <w:pPr>
              <w:pStyle w:val="ab"/>
              <w:rPr>
                <w:noProof/>
              </w:rPr>
            </w:pPr>
          </w:p>
        </w:tc>
      </w:tr>
      <w:tr w:rsidR="009520ED" w:rsidRPr="00815639" w14:paraId="703D05AF" w14:textId="77777777" w:rsidTr="000511C1">
        <w:trPr>
          <w:cantSplit/>
          <w:trHeight w:val="288"/>
        </w:trPr>
        <w:tc>
          <w:tcPr>
            <w:tcW w:w="6221" w:type="dxa"/>
            <w:gridSpan w:val="2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vAlign w:val="center"/>
          </w:tcPr>
          <w:p w14:paraId="3FE88CD3" w14:textId="77777777" w:rsidR="009520ED" w:rsidRPr="00815639" w:rsidRDefault="009520ED" w:rsidP="00B96B3F">
            <w:pPr>
              <w:rPr>
                <w:noProof/>
              </w:rPr>
            </w:pPr>
          </w:p>
        </w:tc>
        <w:sdt>
          <w:sdtPr>
            <w:rPr>
              <w:noProof/>
            </w:rPr>
            <w:alias w:val="Междинна сума:"/>
            <w:tag w:val="Междинна сума:"/>
            <w:id w:val="-1489780418"/>
            <w:placeholder>
              <w:docPart w:val="780E9638C7F148768CCB111D078BDC9A"/>
            </w:placeholder>
            <w:temporary/>
            <w:showingPlcHdr/>
            <w15:appearance w15:val="hidden"/>
          </w:sdtPr>
          <w:sdtContent>
            <w:tc>
              <w:tcPr>
                <w:tcW w:w="1703" w:type="dxa"/>
                <w:tcBorders>
                  <w:top w:val="single" w:sz="4" w:space="0" w:color="365F91" w:themeColor="accent1" w:themeShade="BF"/>
                  <w:left w:val="nil"/>
                  <w:bottom w:val="nil"/>
                  <w:right w:val="single" w:sz="4" w:space="0" w:color="365F91" w:themeColor="accent1" w:themeShade="BF"/>
                </w:tcBorders>
                <w:vAlign w:val="center"/>
              </w:tcPr>
              <w:p w14:paraId="576F6247" w14:textId="77777777" w:rsidR="009520ED" w:rsidRPr="00815639" w:rsidRDefault="00386F5F" w:rsidP="009520ED">
                <w:pPr>
                  <w:pStyle w:val="af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Междинна сума</w:t>
                </w:r>
              </w:p>
            </w:tc>
          </w:sdtContent>
        </w:sdt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671A1FA6" w14:textId="77777777" w:rsidR="009520ED" w:rsidRPr="00815639" w:rsidRDefault="009520ED" w:rsidP="00761383">
            <w:pPr>
              <w:pStyle w:val="ab"/>
              <w:rPr>
                <w:noProof/>
              </w:rPr>
            </w:pPr>
          </w:p>
        </w:tc>
      </w:tr>
      <w:tr w:rsidR="009520ED" w:rsidRPr="00815639" w14:paraId="6EBBA4D7" w14:textId="77777777" w:rsidTr="000511C1">
        <w:trPr>
          <w:cantSplit/>
          <w:trHeight w:val="288"/>
        </w:trPr>
        <w:tc>
          <w:tcPr>
            <w:tcW w:w="6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F75E" w14:textId="77777777" w:rsidR="009520ED" w:rsidRPr="00815639" w:rsidRDefault="009520ED" w:rsidP="00B96B3F">
            <w:pPr>
              <w:rPr>
                <w:noProof/>
              </w:rPr>
            </w:pPr>
          </w:p>
        </w:tc>
        <w:sdt>
          <w:sdtPr>
            <w:rPr>
              <w:noProof/>
            </w:rPr>
            <w:alias w:val="Общо:"/>
            <w:tag w:val="Общо:"/>
            <w:id w:val="1691648536"/>
            <w:placeholder>
              <w:docPart w:val="25B732A4649D49138A580C51EBD5B2D7"/>
            </w:placeholder>
            <w:temporary/>
            <w:showingPlcHdr/>
            <w15:appearance w15:val="hidden"/>
          </w:sdtPr>
          <w:sdtContent>
            <w:tc>
              <w:tcPr>
                <w:tcW w:w="1703" w:type="dxa"/>
                <w:tcBorders>
                  <w:top w:val="nil"/>
                  <w:left w:val="nil"/>
                  <w:bottom w:val="nil"/>
                  <w:right w:val="single" w:sz="4" w:space="0" w:color="365F91" w:themeColor="accent1" w:themeShade="BF"/>
                </w:tcBorders>
                <w:vAlign w:val="center"/>
              </w:tcPr>
              <w:p w14:paraId="2F91C776" w14:textId="77777777" w:rsidR="009520ED" w:rsidRPr="00815639" w:rsidRDefault="00386F5F" w:rsidP="009520ED">
                <w:pPr>
                  <w:pStyle w:val="af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Общо</w:t>
                </w:r>
              </w:p>
            </w:tc>
          </w:sdtContent>
        </w:sdt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69DCC84" w14:textId="77777777" w:rsidR="009520ED" w:rsidRPr="00815639" w:rsidRDefault="009520ED" w:rsidP="00761383">
            <w:pPr>
              <w:pStyle w:val="ab"/>
              <w:rPr>
                <w:noProof/>
              </w:rPr>
            </w:pPr>
          </w:p>
        </w:tc>
      </w:tr>
    </w:tbl>
    <w:p w14:paraId="2FAFB17C" w14:textId="77777777" w:rsidR="00CB2E13" w:rsidRPr="00815639" w:rsidRDefault="00CB2E13" w:rsidP="00207555">
      <w:pPr>
        <w:rPr>
          <w:noProof/>
        </w:rPr>
      </w:pPr>
    </w:p>
    <w:tbl>
      <w:tblPr>
        <w:tblW w:w="5000" w:type="pct"/>
        <w:tblLook w:val="0000" w:firstRow="0" w:lastRow="0" w:firstColumn="0" w:lastColumn="0" w:noHBand="0" w:noVBand="0"/>
        <w:tblDescription w:val="Въведете името на човека, изготвил офертата, декларация, подпис за приемане и благодарствено съобщение в тази таблица"/>
      </w:tblPr>
      <w:tblGrid>
        <w:gridCol w:w="9602"/>
      </w:tblGrid>
      <w:tr w:rsidR="00CA1CFC" w:rsidRPr="00815639" w14:paraId="49956CD2" w14:textId="77777777" w:rsidTr="000511C1">
        <w:trPr>
          <w:trHeight w:val="1440"/>
        </w:trPr>
        <w:tc>
          <w:tcPr>
            <w:tcW w:w="9602" w:type="dxa"/>
            <w:tcMar>
              <w:top w:w="432" w:type="dxa"/>
              <w:left w:w="115" w:type="dxa"/>
              <w:bottom w:w="0" w:type="dxa"/>
              <w:right w:w="115" w:type="dxa"/>
            </w:tcMar>
            <w:vAlign w:val="center"/>
          </w:tcPr>
          <w:p w14:paraId="0238B2C0" w14:textId="77777777" w:rsidR="003A1E70" w:rsidRPr="00815639" w:rsidRDefault="00000000" w:rsidP="00727B08">
            <w:pPr>
              <w:pStyle w:val="af2"/>
              <w:rPr>
                <w:noProof/>
              </w:rPr>
            </w:pPr>
            <w:sdt>
              <w:sdtPr>
                <w:rPr>
                  <w:noProof/>
                </w:rPr>
                <w:alias w:val="Офертата е изготвена от:"/>
                <w:tag w:val="Офертата е изготвена от:"/>
                <w:id w:val="-90939444"/>
                <w:placeholder>
                  <w:docPart w:val="B8AB589CF15244818599BBB854586CD8"/>
                </w:placeholder>
                <w:temporary/>
                <w:showingPlcHdr/>
                <w15:appearance w15:val="hidden"/>
              </w:sdtPr>
              <w:sdtContent>
                <w:r w:rsidR="00386F5F" w:rsidRPr="00815639">
                  <w:rPr>
                    <w:noProof/>
                    <w:lang w:bidi="bg-BG"/>
                  </w:rPr>
                  <w:t>Офертата е изготвена от:</w:t>
                </w:r>
              </w:sdtContent>
            </w:sdt>
            <w:r w:rsidR="00727B08" w:rsidRPr="00815639">
              <w:rPr>
                <w:noProof/>
                <w:lang w:bidi="bg-BG"/>
              </w:rPr>
              <w:tab/>
            </w:r>
          </w:p>
          <w:p w14:paraId="542E14EA" w14:textId="77777777" w:rsidR="003A1E70" w:rsidRPr="00815639" w:rsidRDefault="00FE0653" w:rsidP="00727B08">
            <w:pPr>
              <w:pStyle w:val="af2"/>
              <w:rPr>
                <w:noProof/>
              </w:rPr>
            </w:pPr>
            <w:r>
              <w:rPr>
                <w:noProof/>
              </w:rPr>
              <w:t xml:space="preserve">                                            /име, подпис и печат/</w:t>
            </w:r>
          </w:p>
          <w:p w14:paraId="06E53273" w14:textId="77777777" w:rsidR="003A1E70" w:rsidRDefault="003A1E70" w:rsidP="00727B08">
            <w:pPr>
              <w:pStyle w:val="af2"/>
              <w:rPr>
                <w:noProof/>
              </w:rPr>
            </w:pPr>
          </w:p>
          <w:p w14:paraId="21CD1D4D" w14:textId="77777777" w:rsidR="00A771DF" w:rsidRDefault="00A771DF" w:rsidP="00727B08">
            <w:pPr>
              <w:pStyle w:val="af2"/>
              <w:rPr>
                <w:noProof/>
              </w:rPr>
            </w:pPr>
          </w:p>
          <w:p w14:paraId="54E9DD4D" w14:textId="77777777" w:rsidR="00A771DF" w:rsidRPr="00815639" w:rsidRDefault="00A771DF" w:rsidP="00727B08">
            <w:pPr>
              <w:pStyle w:val="af2"/>
              <w:rPr>
                <w:noProof/>
              </w:rPr>
            </w:pPr>
          </w:p>
          <w:p w14:paraId="2ADBB402" w14:textId="77777777" w:rsidR="00CA1CFC" w:rsidRPr="00815639" w:rsidRDefault="00000000" w:rsidP="00215AFC">
            <w:pPr>
              <w:pStyle w:val="af2"/>
              <w:rPr>
                <w:noProof/>
              </w:rPr>
            </w:pPr>
            <w:sdt>
              <w:sdtPr>
                <w:rPr>
                  <w:noProof/>
                </w:rPr>
                <w:alias w:val="За да приемете тази оферта, се подпишете тук и върнете:"/>
                <w:tag w:val="За да приемете тази оферта, се подпишете тук и върнете:"/>
                <w:id w:val="-1552994621"/>
                <w:placeholder>
                  <w:docPart w:val="1DB51FA9754C49138752B43467482A9A"/>
                </w:placeholder>
                <w:temporary/>
                <w:showingPlcHdr/>
                <w15:appearance w15:val="hidden"/>
              </w:sdtPr>
              <w:sdtContent>
                <w:r w:rsidR="00386F5F" w:rsidRPr="00815639">
                  <w:rPr>
                    <w:noProof/>
                    <w:lang w:bidi="bg-BG"/>
                  </w:rPr>
                  <w:t>За да приемете тази оферта, се подпишете тук и върнете:</w:t>
                </w:r>
              </w:sdtContent>
            </w:sdt>
            <w:r w:rsidR="00727B08" w:rsidRPr="00815639">
              <w:rPr>
                <w:noProof/>
                <w:lang w:bidi="bg-BG"/>
              </w:rPr>
              <w:t xml:space="preserve"> </w:t>
            </w:r>
            <w:r w:rsidR="00727B08" w:rsidRPr="00815639">
              <w:rPr>
                <w:noProof/>
                <w:lang w:bidi="bg-BG"/>
              </w:rPr>
              <w:tab/>
            </w:r>
          </w:p>
        </w:tc>
      </w:tr>
    </w:tbl>
    <w:p w14:paraId="047C81B2" w14:textId="77777777" w:rsidR="00B764B8" w:rsidRPr="00815639" w:rsidRDefault="00B764B8" w:rsidP="003A1E70">
      <w:pPr>
        <w:rPr>
          <w:noProof/>
        </w:rPr>
      </w:pPr>
    </w:p>
    <w:sectPr w:rsidR="00B764B8" w:rsidRPr="00815639" w:rsidSect="00815639">
      <w:headerReference w:type="default" r:id="rId8"/>
      <w:footerReference w:type="default" r:id="rId9"/>
      <w:pgSz w:w="11906" w:h="16838" w:code="9"/>
      <w:pgMar w:top="1276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D2BB" w14:textId="77777777" w:rsidR="00916D10" w:rsidRDefault="00916D10">
      <w:r>
        <w:separator/>
      </w:r>
    </w:p>
  </w:endnote>
  <w:endnote w:type="continuationSeparator" w:id="0">
    <w:p w14:paraId="295C33EF" w14:textId="77777777" w:rsidR="00916D10" w:rsidRDefault="00916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E3331" w14:textId="77777777" w:rsidR="00FC55BD" w:rsidRDefault="00FC55BD">
    <w:pPr>
      <w:pStyle w:val="af7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61D5B0EB" wp14:editId="3E472938">
              <wp:simplePos x="0" y="0"/>
              <wp:positionH relativeFrom="page">
                <wp:posOffset>636270</wp:posOffset>
              </wp:positionH>
              <wp:positionV relativeFrom="margin">
                <wp:posOffset>8465185</wp:posOffset>
              </wp:positionV>
              <wp:extent cx="6300000" cy="555625"/>
              <wp:effectExtent l="0" t="0" r="5715" b="15875"/>
              <wp:wrapNone/>
              <wp:docPr id="5" name="Група 26" descr="Синьо преливане в правоъгълник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00000" cy="555625"/>
                        <a:chOff x="1066" y="14085"/>
                        <a:chExt cx="10081" cy="875"/>
                      </a:xfrm>
                    </wpg:grpSpPr>
                    <wps:wsp>
                      <wps:cNvPr id="7" name="Правоъгълник 27" descr="Синьо преливане в правоъгълник"/>
                      <wps:cNvSpPr>
                        <a:spLocks noChangeArrowheads="1"/>
                      </wps:cNvSpPr>
                      <wps:spPr bwMode="auto">
                        <a:xfrm>
                          <a:off x="1066" y="14085"/>
                          <a:ext cx="10081" cy="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Линия 28" descr="Линейно съединение"/>
                      <wps:cNvCnPr>
                        <a:cxnSpLocks noChangeShapeType="1"/>
                      </wps:cNvCnPr>
                      <wps:spPr bwMode="auto">
                        <a:xfrm>
                          <a:off x="1080" y="14936"/>
                          <a:ext cx="10051" cy="7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F0303C" id="Група 26" o:spid="_x0000_s1026" alt="Синьо преливане в правоъгълник" style="position:absolute;margin-left:50.1pt;margin-top:666.55pt;width:496.05pt;height:43.75pt;z-index:-251657216;mso-position-horizontal-relative:page;mso-position-vertical-relative:margin" coordorigin="1066,14085" coordsize="10081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" o:allowincell="f">
              <v:rect id="Правоъгълник 27" o:spid="_x0000_s1027" alt="Синьо преливане в правоъгълник" style="position:absolute;left:1066;top:14085;width:10081;height: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" stroked="f">
                <v:fill color2="#b8cce4 [1300]" rotate="t" focus="100%" type="gradient"/>
              </v:rect>
              <v:line id="Линия 28" o:spid="_x0000_s1028" alt="Линейно съединение" style="position:absolute;visibility:visible;mso-wrap-style:square" from="1080,14936" to="11131,14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" strokecolor="#365f91 [2404]" strokeweight=".5pt"/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6A21E" w14:textId="77777777" w:rsidR="00916D10" w:rsidRDefault="00916D10">
      <w:r>
        <w:separator/>
      </w:r>
    </w:p>
  </w:footnote>
  <w:footnote w:type="continuationSeparator" w:id="0">
    <w:p w14:paraId="1FFC8336" w14:textId="77777777" w:rsidR="00916D10" w:rsidRDefault="00916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B2A9" w14:textId="77777777" w:rsidR="00FC55BD" w:rsidRDefault="00FC55BD">
    <w:pPr>
      <w:pStyle w:val="af5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EAD5CB" wp14:editId="0762A33E">
              <wp:simplePos x="0" y="0"/>
              <wp:positionH relativeFrom="margin">
                <wp:posOffset>-7620</wp:posOffset>
              </wp:positionH>
              <wp:positionV relativeFrom="margin">
                <wp:posOffset>9525</wp:posOffset>
              </wp:positionV>
              <wp:extent cx="6120000" cy="1242695"/>
              <wp:effectExtent l="0" t="0" r="0" b="0"/>
              <wp:wrapNone/>
              <wp:docPr id="9" name="Правоъгълник 13" descr="Синьо преливане в правоъгълник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0000" cy="124269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accent1">
                              <a:lumMod val="40000"/>
                              <a:lumOff val="60000"/>
                            </a:schemeClr>
                          </a:gs>
                          <a:gs pos="100000">
                            <a:srgbClr val="FFFFFF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AD20F6" id="Правоъгълник 13" o:spid="_x0000_s1026" alt="Синьо преливане в правоъгълник" style="position:absolute;margin-left:-.6pt;margin-top:.75pt;width:481.9pt;height:97.8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" o:allowincell="f" fillcolor="#b8cce4 [1300]" stroked="f">
              <v:fill rotate="t" focus="100%" type="gradien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9979635">
    <w:abstractNumId w:val="10"/>
  </w:num>
  <w:num w:numId="2" w16cid:durableId="171532670">
    <w:abstractNumId w:val="11"/>
  </w:num>
  <w:num w:numId="3" w16cid:durableId="720448870">
    <w:abstractNumId w:val="9"/>
  </w:num>
  <w:num w:numId="4" w16cid:durableId="20673355">
    <w:abstractNumId w:val="7"/>
  </w:num>
  <w:num w:numId="5" w16cid:durableId="1295284907">
    <w:abstractNumId w:val="6"/>
  </w:num>
  <w:num w:numId="6" w16cid:durableId="227691070">
    <w:abstractNumId w:val="5"/>
  </w:num>
  <w:num w:numId="7" w16cid:durableId="397017823">
    <w:abstractNumId w:val="4"/>
  </w:num>
  <w:num w:numId="8" w16cid:durableId="1918662026">
    <w:abstractNumId w:val="8"/>
  </w:num>
  <w:num w:numId="9" w16cid:durableId="1612740764">
    <w:abstractNumId w:val="3"/>
  </w:num>
  <w:num w:numId="10" w16cid:durableId="855921243">
    <w:abstractNumId w:val="2"/>
  </w:num>
  <w:num w:numId="11" w16cid:durableId="1683511361">
    <w:abstractNumId w:val="1"/>
  </w:num>
  <w:num w:numId="12" w16cid:durableId="586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1"/>
    <w:rsid w:val="00002021"/>
    <w:rsid w:val="00012C15"/>
    <w:rsid w:val="00012DA5"/>
    <w:rsid w:val="00017A97"/>
    <w:rsid w:val="000226F2"/>
    <w:rsid w:val="000403E8"/>
    <w:rsid w:val="000417F9"/>
    <w:rsid w:val="00043699"/>
    <w:rsid w:val="000511C1"/>
    <w:rsid w:val="00055E69"/>
    <w:rsid w:val="00056E24"/>
    <w:rsid w:val="00066528"/>
    <w:rsid w:val="000A72A8"/>
    <w:rsid w:val="000C60AF"/>
    <w:rsid w:val="000E447F"/>
    <w:rsid w:val="000E592C"/>
    <w:rsid w:val="000F1D23"/>
    <w:rsid w:val="0015744F"/>
    <w:rsid w:val="001724F6"/>
    <w:rsid w:val="00180611"/>
    <w:rsid w:val="001B2A81"/>
    <w:rsid w:val="001B5462"/>
    <w:rsid w:val="001B5F25"/>
    <w:rsid w:val="001D6696"/>
    <w:rsid w:val="001E3C2E"/>
    <w:rsid w:val="001F1EA7"/>
    <w:rsid w:val="0020532B"/>
    <w:rsid w:val="00205DD6"/>
    <w:rsid w:val="00207555"/>
    <w:rsid w:val="0021009B"/>
    <w:rsid w:val="00213FAA"/>
    <w:rsid w:val="00215AFC"/>
    <w:rsid w:val="00246484"/>
    <w:rsid w:val="00251C32"/>
    <w:rsid w:val="00255B08"/>
    <w:rsid w:val="00313401"/>
    <w:rsid w:val="00326411"/>
    <w:rsid w:val="00341D54"/>
    <w:rsid w:val="003465E2"/>
    <w:rsid w:val="0035481F"/>
    <w:rsid w:val="00360D3D"/>
    <w:rsid w:val="00370561"/>
    <w:rsid w:val="003756B5"/>
    <w:rsid w:val="00386F5F"/>
    <w:rsid w:val="00387E68"/>
    <w:rsid w:val="003A1E70"/>
    <w:rsid w:val="003A55E6"/>
    <w:rsid w:val="003B7E00"/>
    <w:rsid w:val="003C1229"/>
    <w:rsid w:val="003D6485"/>
    <w:rsid w:val="003E3D7F"/>
    <w:rsid w:val="003F03CA"/>
    <w:rsid w:val="003F7E26"/>
    <w:rsid w:val="00413CC1"/>
    <w:rsid w:val="00416A5B"/>
    <w:rsid w:val="00436B94"/>
    <w:rsid w:val="004526C5"/>
    <w:rsid w:val="00473FA7"/>
    <w:rsid w:val="004776DC"/>
    <w:rsid w:val="004801EC"/>
    <w:rsid w:val="004A42E5"/>
    <w:rsid w:val="004D6D3B"/>
    <w:rsid w:val="004E3995"/>
    <w:rsid w:val="004F3FB4"/>
    <w:rsid w:val="00522EAB"/>
    <w:rsid w:val="00531C77"/>
    <w:rsid w:val="005404D4"/>
    <w:rsid w:val="00551108"/>
    <w:rsid w:val="00552F77"/>
    <w:rsid w:val="0058338F"/>
    <w:rsid w:val="00584C74"/>
    <w:rsid w:val="00584EBA"/>
    <w:rsid w:val="005A6D66"/>
    <w:rsid w:val="005B7ABD"/>
    <w:rsid w:val="006171BA"/>
    <w:rsid w:val="00640AAC"/>
    <w:rsid w:val="00647F33"/>
    <w:rsid w:val="0065596D"/>
    <w:rsid w:val="006A68E8"/>
    <w:rsid w:val="006C4528"/>
    <w:rsid w:val="006C6182"/>
    <w:rsid w:val="006D2782"/>
    <w:rsid w:val="006F21A0"/>
    <w:rsid w:val="006F752E"/>
    <w:rsid w:val="00703C78"/>
    <w:rsid w:val="00704EC2"/>
    <w:rsid w:val="0071543E"/>
    <w:rsid w:val="00723603"/>
    <w:rsid w:val="00727B08"/>
    <w:rsid w:val="0074437D"/>
    <w:rsid w:val="007449E1"/>
    <w:rsid w:val="007501D0"/>
    <w:rsid w:val="00751F2C"/>
    <w:rsid w:val="00761383"/>
    <w:rsid w:val="00763353"/>
    <w:rsid w:val="00763758"/>
    <w:rsid w:val="007806DE"/>
    <w:rsid w:val="00787234"/>
    <w:rsid w:val="007A07D7"/>
    <w:rsid w:val="007A0C5E"/>
    <w:rsid w:val="007C1315"/>
    <w:rsid w:val="007C52B8"/>
    <w:rsid w:val="007C5A8E"/>
    <w:rsid w:val="007C7496"/>
    <w:rsid w:val="007D49EA"/>
    <w:rsid w:val="007F3D8D"/>
    <w:rsid w:val="007F4E44"/>
    <w:rsid w:val="008044FF"/>
    <w:rsid w:val="0081446C"/>
    <w:rsid w:val="00815639"/>
    <w:rsid w:val="00824635"/>
    <w:rsid w:val="00897D19"/>
    <w:rsid w:val="008A1909"/>
    <w:rsid w:val="008A1A69"/>
    <w:rsid w:val="008A3C48"/>
    <w:rsid w:val="008A4FC8"/>
    <w:rsid w:val="008B549F"/>
    <w:rsid w:val="008C1DFD"/>
    <w:rsid w:val="008D63CA"/>
    <w:rsid w:val="008E6D99"/>
    <w:rsid w:val="008F7829"/>
    <w:rsid w:val="00904F13"/>
    <w:rsid w:val="00916D10"/>
    <w:rsid w:val="00923ED7"/>
    <w:rsid w:val="0093291A"/>
    <w:rsid w:val="0093568C"/>
    <w:rsid w:val="009463E1"/>
    <w:rsid w:val="009520ED"/>
    <w:rsid w:val="00961A6A"/>
    <w:rsid w:val="00966790"/>
    <w:rsid w:val="0098251A"/>
    <w:rsid w:val="009A1F18"/>
    <w:rsid w:val="009A6AF5"/>
    <w:rsid w:val="009C5836"/>
    <w:rsid w:val="009D583F"/>
    <w:rsid w:val="009E1965"/>
    <w:rsid w:val="009E6065"/>
    <w:rsid w:val="009E7724"/>
    <w:rsid w:val="00A10B6B"/>
    <w:rsid w:val="00A11DBF"/>
    <w:rsid w:val="00A1319C"/>
    <w:rsid w:val="00A4752F"/>
    <w:rsid w:val="00A57FAF"/>
    <w:rsid w:val="00A62877"/>
    <w:rsid w:val="00A67B29"/>
    <w:rsid w:val="00A71F71"/>
    <w:rsid w:val="00A74C60"/>
    <w:rsid w:val="00A771DF"/>
    <w:rsid w:val="00AB03C9"/>
    <w:rsid w:val="00AB5875"/>
    <w:rsid w:val="00B06781"/>
    <w:rsid w:val="00B11223"/>
    <w:rsid w:val="00B24F6C"/>
    <w:rsid w:val="00B27227"/>
    <w:rsid w:val="00B509E3"/>
    <w:rsid w:val="00B530A0"/>
    <w:rsid w:val="00B7167B"/>
    <w:rsid w:val="00B764B8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73F"/>
    <w:rsid w:val="00C22B70"/>
    <w:rsid w:val="00C276BE"/>
    <w:rsid w:val="00C32AE1"/>
    <w:rsid w:val="00C379F1"/>
    <w:rsid w:val="00C43BE7"/>
    <w:rsid w:val="00C52E4D"/>
    <w:rsid w:val="00C60CDF"/>
    <w:rsid w:val="00C66691"/>
    <w:rsid w:val="00C66AD0"/>
    <w:rsid w:val="00C74974"/>
    <w:rsid w:val="00CA1CFC"/>
    <w:rsid w:val="00CA2309"/>
    <w:rsid w:val="00CB2E13"/>
    <w:rsid w:val="00CB4CBD"/>
    <w:rsid w:val="00CD7168"/>
    <w:rsid w:val="00CF01AF"/>
    <w:rsid w:val="00D33CEA"/>
    <w:rsid w:val="00D36630"/>
    <w:rsid w:val="00D4146A"/>
    <w:rsid w:val="00D45E69"/>
    <w:rsid w:val="00D514A2"/>
    <w:rsid w:val="00D7042E"/>
    <w:rsid w:val="00D76A11"/>
    <w:rsid w:val="00D87572"/>
    <w:rsid w:val="00D8761E"/>
    <w:rsid w:val="00DC1152"/>
    <w:rsid w:val="00DE09CB"/>
    <w:rsid w:val="00DF7693"/>
    <w:rsid w:val="00E27198"/>
    <w:rsid w:val="00E358C1"/>
    <w:rsid w:val="00E371FA"/>
    <w:rsid w:val="00E42426"/>
    <w:rsid w:val="00E6107D"/>
    <w:rsid w:val="00E9764B"/>
    <w:rsid w:val="00EF58B4"/>
    <w:rsid w:val="00F1292B"/>
    <w:rsid w:val="00F52042"/>
    <w:rsid w:val="00F64BE0"/>
    <w:rsid w:val="00F70E38"/>
    <w:rsid w:val="00FB1848"/>
    <w:rsid w:val="00FC55BD"/>
    <w:rsid w:val="00FC643D"/>
    <w:rsid w:val="00FD0114"/>
    <w:rsid w:val="00FD0E4D"/>
    <w:rsid w:val="00FE0653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,"/>
  <w:listSeparator w:val=";"/>
  <w14:docId w14:val="79A24B14"/>
  <w15:docId w15:val="{D6713BDD-C2D6-42E4-A628-85D87339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1">
    <w:name w:val="heading 1"/>
    <w:basedOn w:val="a"/>
    <w:next w:val="a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3">
    <w:name w:val="heading 3"/>
    <w:basedOn w:val="a"/>
    <w:next w:val="a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a3">
    <w:name w:val="Balloon Text"/>
    <w:basedOn w:val="a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a4">
    <w:name w:val="Дата и номер"/>
    <w:basedOn w:val="a"/>
    <w:link w:val="a5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a5">
    <w:name w:val="Дата и номер (знак)"/>
    <w:basedOn w:val="a0"/>
    <w:link w:val="a4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a6">
    <w:name w:val="annotation reference"/>
    <w:basedOn w:val="a0"/>
    <w:uiPriority w:val="99"/>
    <w:semiHidden/>
    <w:rsid w:val="006D2782"/>
    <w:rPr>
      <w:sz w:val="16"/>
      <w:szCs w:val="16"/>
    </w:rPr>
  </w:style>
  <w:style w:type="paragraph" w:styleId="a7">
    <w:name w:val="annotation text"/>
    <w:basedOn w:val="a"/>
    <w:uiPriority w:val="99"/>
    <w:semiHidden/>
    <w:rsid w:val="006D2782"/>
    <w:rPr>
      <w:sz w:val="20"/>
      <w:szCs w:val="20"/>
    </w:rPr>
  </w:style>
  <w:style w:type="paragraph" w:styleId="a8">
    <w:name w:val="annotation subject"/>
    <w:basedOn w:val="a7"/>
    <w:next w:val="a7"/>
    <w:uiPriority w:val="99"/>
    <w:semiHidden/>
    <w:rsid w:val="006D2782"/>
    <w:rPr>
      <w:b/>
      <w:bCs/>
    </w:rPr>
  </w:style>
  <w:style w:type="paragraph" w:customStyle="1" w:styleId="a9">
    <w:name w:val="Име"/>
    <w:basedOn w:val="a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aa">
    <w:name w:val="Мото"/>
    <w:basedOn w:val="a"/>
    <w:qFormat/>
    <w:rsid w:val="00D36630"/>
    <w:pPr>
      <w:spacing w:before="60" w:line="240" w:lineRule="auto"/>
    </w:pPr>
    <w:rPr>
      <w:i/>
      <w:sz w:val="15"/>
    </w:rPr>
  </w:style>
  <w:style w:type="paragraph" w:customStyle="1" w:styleId="ab">
    <w:name w:val="Сума"/>
    <w:basedOn w:val="a"/>
    <w:uiPriority w:val="2"/>
    <w:qFormat/>
    <w:rsid w:val="00723603"/>
    <w:pPr>
      <w:jc w:val="right"/>
    </w:pPr>
    <w:rPr>
      <w:szCs w:val="20"/>
    </w:rPr>
  </w:style>
  <w:style w:type="paragraph" w:customStyle="1" w:styleId="ac">
    <w:name w:val="Благодаря!"/>
    <w:basedOn w:val="a"/>
    <w:qFormat/>
    <w:rsid w:val="00D36630"/>
    <w:pPr>
      <w:jc w:val="center"/>
    </w:pPr>
    <w:rPr>
      <w:b/>
      <w:caps/>
      <w:sz w:val="19"/>
    </w:rPr>
  </w:style>
  <w:style w:type="paragraph" w:customStyle="1" w:styleId="ad">
    <w:name w:val="Заглавия на колони"/>
    <w:basedOn w:val="a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ae">
    <w:name w:val="В центъра"/>
    <w:basedOn w:val="a"/>
    <w:uiPriority w:val="2"/>
    <w:qFormat/>
    <w:rsid w:val="00056E24"/>
    <w:pPr>
      <w:spacing w:line="240" w:lineRule="auto"/>
      <w:jc w:val="center"/>
    </w:pPr>
  </w:style>
  <w:style w:type="paragraph" w:customStyle="1" w:styleId="af">
    <w:name w:val="Етикети"/>
    <w:basedOn w:val="2"/>
    <w:uiPriority w:val="3"/>
    <w:qFormat/>
    <w:rsid w:val="003756B5"/>
    <w:pPr>
      <w:jc w:val="right"/>
    </w:pPr>
  </w:style>
  <w:style w:type="paragraph" w:customStyle="1" w:styleId="af0">
    <w:name w:val="Краен срок"/>
    <w:basedOn w:val="a4"/>
    <w:link w:val="af1"/>
    <w:uiPriority w:val="2"/>
    <w:qFormat/>
    <w:rsid w:val="00D36630"/>
    <w:rPr>
      <w:b/>
    </w:rPr>
  </w:style>
  <w:style w:type="character" w:customStyle="1" w:styleId="af1">
    <w:name w:val="Краен срок (знак)"/>
    <w:basedOn w:val="a5"/>
    <w:link w:val="af0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af2">
    <w:name w:val="Дребен текст"/>
    <w:basedOn w:val="a"/>
    <w:link w:val="af3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af3">
    <w:name w:val="Дребен текст (знак)"/>
    <w:basedOn w:val="a0"/>
    <w:link w:val="af2"/>
    <w:rsid w:val="00D36630"/>
    <w:rPr>
      <w:rFonts w:asciiTheme="minorHAnsi" w:hAnsiTheme="minorHAnsi"/>
      <w:spacing w:val="4"/>
      <w:sz w:val="15"/>
      <w:szCs w:val="18"/>
    </w:rPr>
  </w:style>
  <w:style w:type="character" w:styleId="af4">
    <w:name w:val="Placeholder Text"/>
    <w:basedOn w:val="a0"/>
    <w:uiPriority w:val="99"/>
    <w:semiHidden/>
    <w:rsid w:val="00D36630"/>
    <w:rPr>
      <w:color w:val="808080"/>
    </w:rPr>
  </w:style>
  <w:style w:type="paragraph" w:styleId="af5">
    <w:name w:val="header"/>
    <w:basedOn w:val="a"/>
    <w:link w:val="af6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af6">
    <w:name w:val="Горен колонтитул Знак"/>
    <w:basedOn w:val="a0"/>
    <w:link w:val="af5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af7">
    <w:name w:val="footer"/>
    <w:basedOn w:val="a"/>
    <w:link w:val="af8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af9">
    <w:name w:val="Block Text"/>
    <w:basedOn w:val="a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40">
    <w:name w:val="Заглавие 4 Знак"/>
    <w:basedOn w:val="a0"/>
    <w:link w:val="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50">
    <w:name w:val="Заглавие 5 Знак"/>
    <w:basedOn w:val="a0"/>
    <w:link w:val="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60">
    <w:name w:val="Заглавие 6 Знак"/>
    <w:basedOn w:val="a0"/>
    <w:link w:val="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70">
    <w:name w:val="Заглавие 7 Знак"/>
    <w:basedOn w:val="a0"/>
    <w:link w:val="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80">
    <w:name w:val="Заглавие 8 Знак"/>
    <w:basedOn w:val="a0"/>
    <w:link w:val="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afa">
    <w:name w:val="Hyperlink"/>
    <w:basedOn w:val="a0"/>
    <w:semiHidden/>
    <w:unhideWhenUsed/>
    <w:rsid w:val="0035481F"/>
    <w:rPr>
      <w:color w:val="17365D" w:themeColor="text2" w:themeShade="BF"/>
      <w:u w:val="single"/>
    </w:rPr>
  </w:style>
  <w:style w:type="character" w:styleId="afb">
    <w:name w:val="Intense Emphasis"/>
    <w:basedOn w:val="a0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afc">
    <w:name w:val="Intense Quote"/>
    <w:basedOn w:val="a"/>
    <w:next w:val="a"/>
    <w:link w:val="afd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afd">
    <w:name w:val="Интензивно цитиране Знак"/>
    <w:basedOn w:val="a0"/>
    <w:link w:val="afc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10">
    <w:name w:val="Неразрешено споменаване1"/>
    <w:basedOn w:val="a0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afe">
    <w:name w:val="Emphasis"/>
    <w:basedOn w:val="a0"/>
    <w:uiPriority w:val="99"/>
    <w:unhideWhenUsed/>
    <w:qFormat/>
    <w:rsid w:val="00255B08"/>
    <w:rPr>
      <w:iCs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21-2022\&#1054;&#1073;&#1097;&#1077;&#1089;&#1090;&#1074;&#1077;&#1085;&#1080;%20&#1087;&#1086;&#1088;&#1098;&#1095;&#1082;&#1080;\tf0280804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BAD99188034A4180AD5E9C1B9CE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5FDAA-B0CD-4E7A-BF2B-AA30059FAAAC}"/>
      </w:docPartPr>
      <w:docPartBody>
        <w:p w:rsidR="00D10D97" w:rsidRDefault="0031462A">
          <w:pPr>
            <w:pStyle w:val="29BAD99188034A4180AD5E9C1B9CE435"/>
          </w:pPr>
          <w:r w:rsidRPr="00815639">
            <w:rPr>
              <w:noProof/>
              <w:lang w:bidi="bg-BG"/>
            </w:rPr>
            <w:t>ОФЕРТА</w:t>
          </w:r>
        </w:p>
      </w:docPartBody>
    </w:docPart>
    <w:docPart>
      <w:docPartPr>
        <w:name w:val="E76AF07006504B21A98CF8FCEB17F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DE934-B6E9-4A3D-A1B9-BD27D90B18B8}"/>
      </w:docPartPr>
      <w:docPartBody>
        <w:p w:rsidR="00D10D97" w:rsidRDefault="0031462A">
          <w:pPr>
            <w:pStyle w:val="E76AF07006504B21A98CF8FCEB17F1FE"/>
          </w:pPr>
          <w:r w:rsidRPr="00815639">
            <w:rPr>
              <w:noProof/>
              <w:lang w:bidi="bg-BG"/>
            </w:rPr>
            <w:t>Име на фирма</w:t>
          </w:r>
        </w:p>
      </w:docPartBody>
    </w:docPart>
    <w:docPart>
      <w:docPartPr>
        <w:name w:val="2267D52F10724179825F849A5687D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42BE5-38E4-4D71-A4F6-93CA1BA71025}"/>
      </w:docPartPr>
      <w:docPartBody>
        <w:p w:rsidR="00D10D97" w:rsidRDefault="0031462A">
          <w:pPr>
            <w:pStyle w:val="2267D52F10724179825F849A5687D03B"/>
          </w:pPr>
          <w:r w:rsidRPr="00815639">
            <w:rPr>
              <w:noProof/>
              <w:lang w:bidi="bg-BG"/>
            </w:rPr>
            <w:t>Мото на фирмата</w:t>
          </w:r>
        </w:p>
      </w:docPartBody>
    </w:docPart>
    <w:docPart>
      <w:docPartPr>
        <w:name w:val="6748DECFE8BE49CEA4894B24952D6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457C-9E12-486A-AB9F-665BED78ED84}"/>
      </w:docPartPr>
      <w:docPartBody>
        <w:p w:rsidR="00D10D97" w:rsidRDefault="0031462A">
          <w:pPr>
            <w:pStyle w:val="6748DECFE8BE49CEA4894B24952D6BF8"/>
          </w:pPr>
          <w:r w:rsidRPr="00815639">
            <w:rPr>
              <w:noProof/>
              <w:lang w:bidi="bg-BG"/>
            </w:rPr>
            <w:t>№</w:t>
          </w:r>
        </w:p>
      </w:docPartBody>
    </w:docPart>
    <w:docPart>
      <w:docPartPr>
        <w:name w:val="922A272324384D95A859031888A4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53C91-2F97-45F6-927A-434A2A78E6FE}"/>
      </w:docPartPr>
      <w:docPartBody>
        <w:p w:rsidR="00D10D97" w:rsidRDefault="0031462A">
          <w:pPr>
            <w:pStyle w:val="922A272324384D95A859031888A41239"/>
          </w:pPr>
          <w:r w:rsidRPr="00815639">
            <w:rPr>
              <w:noProof/>
              <w:lang w:bidi="bg-BG"/>
            </w:rPr>
            <w:t>Дата:</w:t>
          </w:r>
        </w:p>
      </w:docPartBody>
    </w:docPart>
    <w:docPart>
      <w:docPartPr>
        <w:name w:val="E97F74A15E2544C78229895CB4442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86C47-7066-414F-9D43-747AB25ADC6F}"/>
      </w:docPartPr>
      <w:docPartBody>
        <w:p w:rsidR="00D10D97" w:rsidRDefault="0031462A">
          <w:pPr>
            <w:pStyle w:val="E97F74A15E2544C78229895CB444298D"/>
          </w:pPr>
          <w:r w:rsidRPr="00815639">
            <w:rPr>
              <w:noProof/>
              <w:lang w:bidi="bg-BG"/>
            </w:rPr>
            <w:t>Улица и номер</w:t>
          </w:r>
        </w:p>
      </w:docPartBody>
    </w:docPart>
    <w:docPart>
      <w:docPartPr>
        <w:name w:val="B039D87882DB43159CE43E5374D2A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F046B-9EEB-487C-A2E0-831891EB9617}"/>
      </w:docPartPr>
      <w:docPartBody>
        <w:p w:rsidR="00D10D97" w:rsidRDefault="0031462A">
          <w:pPr>
            <w:pStyle w:val="B039D87882DB43159CE43E5374D2A1A3"/>
          </w:pPr>
          <w:r w:rsidRPr="00815639">
            <w:rPr>
              <w:noProof/>
              <w:lang w:bidi="bg-BG"/>
            </w:rPr>
            <w:t>Телефон</w:t>
          </w:r>
        </w:p>
      </w:docPartBody>
    </w:docPart>
    <w:docPart>
      <w:docPartPr>
        <w:name w:val="5833A548485F4D0D833E251C37D9E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8DE43-7EE7-4AC3-9898-3C2098DF9AC1}"/>
      </w:docPartPr>
      <w:docPartBody>
        <w:p w:rsidR="00D10D97" w:rsidRDefault="0031462A">
          <w:pPr>
            <w:pStyle w:val="5833A548485F4D0D833E251C37D9EED5"/>
          </w:pPr>
          <w:r w:rsidRPr="00815639">
            <w:rPr>
              <w:noProof/>
              <w:lang w:bidi="bg-BG"/>
            </w:rPr>
            <w:t>Имейл</w:t>
          </w:r>
        </w:p>
      </w:docPartBody>
    </w:docPart>
    <w:docPart>
      <w:docPartPr>
        <w:name w:val="DD98A867D63B4CC79E0093C726790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D9880-CE0E-477C-8C48-AC4A5F581388}"/>
      </w:docPartPr>
      <w:docPartBody>
        <w:p w:rsidR="00D10D97" w:rsidRDefault="0031462A">
          <w:pPr>
            <w:pStyle w:val="DD98A867D63B4CC79E0093C7267906DF"/>
          </w:pPr>
          <w:r w:rsidRPr="00815639">
            <w:rPr>
              <w:noProof/>
              <w:lang w:bidi="bg-BG"/>
            </w:rPr>
            <w:t>До</w:t>
          </w:r>
        </w:p>
      </w:docPartBody>
    </w:docPart>
    <w:docPart>
      <w:docPartPr>
        <w:name w:val="5ED56C3197F345FAA15DC0B051CA0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9D31F-3CB3-47A9-B43B-5BDDFDA7F798}"/>
      </w:docPartPr>
      <w:docPartBody>
        <w:p w:rsidR="00D10D97" w:rsidRDefault="0031462A">
          <w:pPr>
            <w:pStyle w:val="5ED56C3197F345FAA15DC0B051CA075F"/>
          </w:pPr>
          <w:r w:rsidRPr="00815639">
            <w:rPr>
              <w:noProof/>
              <w:lang w:bidi="bg-BG"/>
            </w:rPr>
            <w:t>длъжност</w:t>
          </w:r>
        </w:p>
      </w:docPartBody>
    </w:docPart>
    <w:docPart>
      <w:docPartPr>
        <w:name w:val="92C7193E0E344442BE4DB5394FF6E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A09BE-19F0-4520-8D8D-BD51DD5FF2AD}"/>
      </w:docPartPr>
      <w:docPartBody>
        <w:p w:rsidR="00D10D97" w:rsidRDefault="0031462A">
          <w:pPr>
            <w:pStyle w:val="92C7193E0E344442BE4DB5394FF6E612"/>
          </w:pPr>
          <w:r w:rsidRPr="00815639">
            <w:rPr>
              <w:noProof/>
              <w:lang w:bidi="bg-BG"/>
            </w:rPr>
            <w:t>условия на плащане</w:t>
          </w:r>
        </w:p>
      </w:docPartBody>
    </w:docPart>
    <w:docPart>
      <w:docPartPr>
        <w:name w:val="3CA263284BD54633B6B973BFD73B4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A607-8454-4723-A526-715A361C610E}"/>
      </w:docPartPr>
      <w:docPartBody>
        <w:p w:rsidR="00D10D97" w:rsidRDefault="0031462A">
          <w:pPr>
            <w:pStyle w:val="3CA263284BD54633B6B973BFD73B40FE"/>
          </w:pPr>
          <w:r w:rsidRPr="00815639">
            <w:rPr>
              <w:noProof/>
              <w:lang w:bidi="bg-BG"/>
            </w:rPr>
            <w:t>краен срок</w:t>
          </w:r>
        </w:p>
      </w:docPartBody>
    </w:docPart>
    <w:docPart>
      <w:docPartPr>
        <w:name w:val="F75D7BCD54F94DCFABFC15A3EE53D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E701C-0803-43E5-8542-BE006CFFD761}"/>
      </w:docPartPr>
      <w:docPartBody>
        <w:p w:rsidR="00D10D97" w:rsidRDefault="0031462A">
          <w:pPr>
            <w:pStyle w:val="F75D7BCD54F94DCFABFC15A3EE53D6F4"/>
          </w:pPr>
          <w:r w:rsidRPr="00815639">
            <w:rPr>
              <w:noProof/>
              <w:lang w:bidi="bg-BG"/>
            </w:rPr>
            <w:t>количество</w:t>
          </w:r>
        </w:p>
      </w:docPartBody>
    </w:docPart>
    <w:docPart>
      <w:docPartPr>
        <w:name w:val="F51EE1EB0B8346AA952994345FEEE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32F72-0F7A-43A5-B15A-555CEF4DF9C8}"/>
      </w:docPartPr>
      <w:docPartBody>
        <w:p w:rsidR="00D10D97" w:rsidRDefault="0031462A">
          <w:pPr>
            <w:pStyle w:val="F51EE1EB0B8346AA952994345FEEE70D"/>
          </w:pPr>
          <w:r w:rsidRPr="00815639">
            <w:rPr>
              <w:noProof/>
              <w:lang w:bidi="bg-BG"/>
            </w:rPr>
            <w:t>описание</w:t>
          </w:r>
        </w:p>
      </w:docPartBody>
    </w:docPart>
    <w:docPart>
      <w:docPartPr>
        <w:name w:val="3ED5ECF6F2324627ABA82A14FE16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6026F-933B-4532-B20C-C3E262F76430}"/>
      </w:docPartPr>
      <w:docPartBody>
        <w:p w:rsidR="00D10D97" w:rsidRDefault="0031462A">
          <w:pPr>
            <w:pStyle w:val="3ED5ECF6F2324627ABA82A14FE169D3A"/>
          </w:pPr>
          <w:r w:rsidRPr="00815639">
            <w:rPr>
              <w:noProof/>
              <w:lang w:bidi="bg-BG"/>
            </w:rPr>
            <w:t>общо за реда</w:t>
          </w:r>
        </w:p>
      </w:docPartBody>
    </w:docPart>
    <w:docPart>
      <w:docPartPr>
        <w:name w:val="780E9638C7F148768CCB111D078BD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DA5E1-3BA0-41AE-8E08-35B1C56DA14F}"/>
      </w:docPartPr>
      <w:docPartBody>
        <w:p w:rsidR="00D10D97" w:rsidRDefault="0031462A">
          <w:pPr>
            <w:pStyle w:val="780E9638C7F148768CCB111D078BDC9A"/>
          </w:pPr>
          <w:r w:rsidRPr="00815639">
            <w:rPr>
              <w:noProof/>
              <w:lang w:bidi="bg-BG"/>
            </w:rPr>
            <w:t>Междинна сума</w:t>
          </w:r>
        </w:p>
      </w:docPartBody>
    </w:docPart>
    <w:docPart>
      <w:docPartPr>
        <w:name w:val="25B732A4649D49138A580C51EBD5B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26481-58DB-4B17-B30A-5D2F6767113A}"/>
      </w:docPartPr>
      <w:docPartBody>
        <w:p w:rsidR="00D10D97" w:rsidRDefault="0031462A">
          <w:pPr>
            <w:pStyle w:val="25B732A4649D49138A580C51EBD5B2D7"/>
          </w:pPr>
          <w:r w:rsidRPr="00815639">
            <w:rPr>
              <w:noProof/>
              <w:lang w:bidi="bg-BG"/>
            </w:rPr>
            <w:t>Общо</w:t>
          </w:r>
        </w:p>
      </w:docPartBody>
    </w:docPart>
    <w:docPart>
      <w:docPartPr>
        <w:name w:val="B8AB589CF15244818599BBB854586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082C9-1E6E-4CB7-A46F-B17BCDD2C382}"/>
      </w:docPartPr>
      <w:docPartBody>
        <w:p w:rsidR="00D10D97" w:rsidRDefault="0031462A">
          <w:pPr>
            <w:pStyle w:val="B8AB589CF15244818599BBB854586CD8"/>
          </w:pPr>
          <w:r w:rsidRPr="00815639">
            <w:rPr>
              <w:noProof/>
              <w:lang w:bidi="bg-BG"/>
            </w:rPr>
            <w:t>Офертата е изготвена от:</w:t>
          </w:r>
        </w:p>
      </w:docPartBody>
    </w:docPart>
    <w:docPart>
      <w:docPartPr>
        <w:name w:val="1DB51FA9754C49138752B43467482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FA0D0-46AE-4783-97BE-D60017E04733}"/>
      </w:docPartPr>
      <w:docPartBody>
        <w:p w:rsidR="00D10D97" w:rsidRDefault="0031462A">
          <w:pPr>
            <w:pStyle w:val="1DB51FA9754C49138752B43467482A9A"/>
          </w:pPr>
          <w:r w:rsidRPr="00815639">
            <w:rPr>
              <w:noProof/>
              <w:lang w:bidi="bg-BG"/>
            </w:rPr>
            <w:t>За да приемете тази оферта, се подпишете тук и върнете: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62A"/>
    <w:rsid w:val="00124867"/>
    <w:rsid w:val="002C7657"/>
    <w:rsid w:val="0031462A"/>
    <w:rsid w:val="007806DE"/>
    <w:rsid w:val="00816B3E"/>
    <w:rsid w:val="00D1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9BAD99188034A4180AD5E9C1B9CE435">
    <w:name w:val="29BAD99188034A4180AD5E9C1B9CE435"/>
  </w:style>
  <w:style w:type="paragraph" w:customStyle="1" w:styleId="E76AF07006504B21A98CF8FCEB17F1FE">
    <w:name w:val="E76AF07006504B21A98CF8FCEB17F1FE"/>
  </w:style>
  <w:style w:type="paragraph" w:customStyle="1" w:styleId="2267D52F10724179825F849A5687D03B">
    <w:name w:val="2267D52F10724179825F849A5687D03B"/>
  </w:style>
  <w:style w:type="paragraph" w:customStyle="1" w:styleId="6748DECFE8BE49CEA4894B24952D6BF8">
    <w:name w:val="6748DECFE8BE49CEA4894B24952D6BF8"/>
  </w:style>
  <w:style w:type="paragraph" w:customStyle="1" w:styleId="922A272324384D95A859031888A41239">
    <w:name w:val="922A272324384D95A859031888A41239"/>
  </w:style>
  <w:style w:type="paragraph" w:customStyle="1" w:styleId="E97F74A15E2544C78229895CB444298D">
    <w:name w:val="E97F74A15E2544C78229895CB444298D"/>
  </w:style>
  <w:style w:type="paragraph" w:customStyle="1" w:styleId="B039D87882DB43159CE43E5374D2A1A3">
    <w:name w:val="B039D87882DB43159CE43E5374D2A1A3"/>
  </w:style>
  <w:style w:type="paragraph" w:customStyle="1" w:styleId="5833A548485F4D0D833E251C37D9EED5">
    <w:name w:val="5833A548485F4D0D833E251C37D9EED5"/>
  </w:style>
  <w:style w:type="paragraph" w:customStyle="1" w:styleId="DD98A867D63B4CC79E0093C7267906DF">
    <w:name w:val="DD98A867D63B4CC79E0093C7267906DF"/>
  </w:style>
  <w:style w:type="paragraph" w:customStyle="1" w:styleId="5ED56C3197F345FAA15DC0B051CA075F">
    <w:name w:val="5ED56C3197F345FAA15DC0B051CA075F"/>
  </w:style>
  <w:style w:type="paragraph" w:customStyle="1" w:styleId="92C7193E0E344442BE4DB5394FF6E612">
    <w:name w:val="92C7193E0E344442BE4DB5394FF6E612"/>
  </w:style>
  <w:style w:type="paragraph" w:customStyle="1" w:styleId="3CA263284BD54633B6B973BFD73B40FE">
    <w:name w:val="3CA263284BD54633B6B973BFD73B40FE"/>
  </w:style>
  <w:style w:type="paragraph" w:customStyle="1" w:styleId="F75D7BCD54F94DCFABFC15A3EE53D6F4">
    <w:name w:val="F75D7BCD54F94DCFABFC15A3EE53D6F4"/>
  </w:style>
  <w:style w:type="paragraph" w:customStyle="1" w:styleId="F51EE1EB0B8346AA952994345FEEE70D">
    <w:name w:val="F51EE1EB0B8346AA952994345FEEE70D"/>
  </w:style>
  <w:style w:type="paragraph" w:customStyle="1" w:styleId="3ED5ECF6F2324627ABA82A14FE169D3A">
    <w:name w:val="3ED5ECF6F2324627ABA82A14FE169D3A"/>
  </w:style>
  <w:style w:type="paragraph" w:customStyle="1" w:styleId="780E9638C7F148768CCB111D078BDC9A">
    <w:name w:val="780E9638C7F148768CCB111D078BDC9A"/>
  </w:style>
  <w:style w:type="paragraph" w:customStyle="1" w:styleId="25B732A4649D49138A580C51EBD5B2D7">
    <w:name w:val="25B732A4649D49138A580C51EBD5B2D7"/>
  </w:style>
  <w:style w:type="paragraph" w:customStyle="1" w:styleId="B8AB589CF15244818599BBB854586CD8">
    <w:name w:val="B8AB589CF15244818599BBB854586CD8"/>
  </w:style>
  <w:style w:type="character" w:styleId="a3">
    <w:name w:val="Emphasis"/>
    <w:basedOn w:val="a0"/>
    <w:uiPriority w:val="99"/>
    <w:unhideWhenUsed/>
    <w:qFormat/>
    <w:rPr>
      <w:iCs/>
      <w:color w:val="595959" w:themeColor="text1" w:themeTint="A6"/>
    </w:rPr>
  </w:style>
  <w:style w:type="paragraph" w:customStyle="1" w:styleId="1DB51FA9754C49138752B43467482A9A">
    <w:name w:val="1DB51FA9754C49138752B43467482A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tf02808042_win32</Template>
  <TotalTime>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0xid</cp:lastModifiedBy>
  <cp:revision>4</cp:revision>
  <cp:lastPrinted>2004-06-01T20:10:00Z</cp:lastPrinted>
  <dcterms:created xsi:type="dcterms:W3CDTF">2023-07-10T08:14:00Z</dcterms:created>
  <dcterms:modified xsi:type="dcterms:W3CDTF">2026-06-24T10:08:00Z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TC011294621033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